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74130F" w:rsidRPr="00CC6030" w:rsidRDefault="00384185" w:rsidP="007179EB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7179EB">
        <w:rPr>
          <w:rFonts w:hint="cs"/>
          <w:b/>
          <w:bCs/>
          <w:u w:val="single"/>
          <w:rtl/>
        </w:rPr>
        <w:t>19</w:t>
      </w:r>
      <w:r w:rsidR="009D6159">
        <w:rPr>
          <w:rFonts w:hint="cs"/>
          <w:b/>
          <w:bCs/>
          <w:u w:val="single"/>
          <w:rtl/>
        </w:rPr>
        <w:t>.04.</w:t>
      </w:r>
      <w:r w:rsidR="00BE7C07">
        <w:rPr>
          <w:rFonts w:hint="cs"/>
          <w:b/>
          <w:bCs/>
          <w:u w:val="single"/>
          <w:rtl/>
        </w:rPr>
        <w:t>2012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916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1275"/>
        <w:gridCol w:w="1514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514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4914B2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33</w:t>
            </w:r>
            <w:r w:rsidR="00BE7C07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4914B2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כרטיסי טיסה לאנשי משטרה לאילת וממנה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9D6159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5315DB">
              <w:rPr>
                <w:rFonts w:hint="cs"/>
                <w:rtl/>
              </w:rPr>
              <w:t xml:space="preserve"> חודשים + אופציה </w:t>
            </w:r>
            <w:r w:rsidR="004914B2">
              <w:rPr>
                <w:rFonts w:hint="cs"/>
                <w:rtl/>
              </w:rPr>
              <w:t>לשנתיים</w:t>
            </w:r>
            <w:r>
              <w:rPr>
                <w:rFonts w:hint="cs"/>
                <w:rtl/>
              </w:rPr>
              <w:t xml:space="preserve"> </w:t>
            </w:r>
            <w:r w:rsidR="00AC36AA">
              <w:rPr>
                <w:rFonts w:hint="cs"/>
                <w:rtl/>
              </w:rPr>
              <w:t>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4914B2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5</w:t>
            </w:r>
            <w:r w:rsidR="00AC36AA">
              <w:rPr>
                <w:rFonts w:hint="cs"/>
                <w:rtl/>
              </w:rPr>
              <w:t>00</w:t>
            </w:r>
            <w:r w:rsidR="00E01FE2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DC" w:rsidRDefault="004914B2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יהודית סולטניאן</w:t>
            </w:r>
            <w:r w:rsidR="00E01FE2">
              <w:rPr>
                <w:rFonts w:hint="cs"/>
                <w:rtl/>
              </w:rPr>
              <w:t xml:space="preserve">   </w:t>
            </w:r>
            <w:r w:rsidR="00E913DC">
              <w:rPr>
                <w:rFonts w:hint="cs"/>
                <w:rtl/>
              </w:rPr>
              <w:t xml:space="preserve"> 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4914B2">
              <w:rPr>
                <w:rFonts w:hint="cs"/>
                <w:rtl/>
              </w:rPr>
              <w:t>462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4914B2" w:rsidP="000E059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15</w:t>
            </w:r>
            <w:r w:rsidR="009D6159">
              <w:rPr>
                <w:rFonts w:hint="cs"/>
                <w:rtl/>
              </w:rPr>
              <w:t>.05.12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6AA" w:rsidRDefault="004914B2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11,250</w:t>
            </w:r>
            <w:r w:rsidR="009D6159">
              <w:rPr>
                <w:rFonts w:hint="cs"/>
                <w:rtl/>
              </w:rPr>
              <w:t xml:space="preserve"> ש"ח בתוקף עד </w:t>
            </w:r>
            <w:r>
              <w:rPr>
                <w:rFonts w:hint="cs"/>
                <w:rtl/>
              </w:rPr>
              <w:t>15</w:t>
            </w:r>
            <w:r w:rsidR="009D6159">
              <w:rPr>
                <w:rFonts w:hint="cs"/>
                <w:rtl/>
              </w:rPr>
              <w:t>.08.12</w:t>
            </w:r>
          </w:p>
        </w:tc>
      </w:tr>
      <w:tr w:rsidR="006B554F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54F" w:rsidRDefault="006B554F" w:rsidP="006B554F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9D6159" w:rsidRDefault="004914B2" w:rsidP="009D6159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מחזור מכירות הנובע ממכירת כרטיסי טיסה בקווי תעופה פנים ארציים של לפחות 800,000 ₪ (כולל מע"מ) בשנת 2011</w:t>
            </w:r>
            <w:r w:rsidR="009D6159">
              <w:rPr>
                <w:rFonts w:hint="cs"/>
                <w:rtl/>
              </w:rPr>
              <w:t>.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Pr="00F73BF0" w:rsidRDefault="00F73BF0" w:rsidP="005362E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 w:rsidRPr="00F73BF0">
              <w:rPr>
                <w:rFonts w:hint="cs"/>
                <w:rtl/>
              </w:rPr>
              <w:lastRenderedPageBreak/>
              <w:t>52/2012</w:t>
            </w:r>
            <w:r w:rsidR="004E28F3" w:rsidRPr="00F73BF0">
              <w:rPr>
                <w:rFonts w:hint="cs"/>
                <w:rtl/>
              </w:rPr>
              <w:t xml:space="preserve">    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4E28F3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פיתוח וייצור מערכת לעצירת רכב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4E28F3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תקופת הפיתוח + אופציה ל-4 שנים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500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Default="004E28F3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שחר מנשה    טל' </w:t>
            </w:r>
          </w:p>
          <w:p w:rsidR="004E28F3" w:rsidRPr="00102BFB" w:rsidRDefault="004E28F3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08-9124457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05.06.12 שעה 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30,000 ש"ח בתוקף עד 05.09.12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4E28F3" w:rsidRDefault="004E28F3" w:rsidP="004E28F3">
            <w:pPr>
              <w:numPr>
                <w:ilvl w:val="0"/>
                <w:numId w:val="40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>למציע נסיון ב-7 השנים האחרונות, בביצוע של למעלה מ-3 פרוייקטים טכנולוגיים של מערכות בטחוניות בהיקף של 1,500,000 ש"ח (כולל מע"מ) לפחות לכל פרוייקט , הכוללים מרכיב פיתוח.</w:t>
            </w:r>
          </w:p>
          <w:p w:rsidR="004E28F3" w:rsidRDefault="004E28F3" w:rsidP="004E28F3">
            <w:pPr>
              <w:numPr>
                <w:ilvl w:val="0"/>
                <w:numId w:val="40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>המחזור הכספי השנתי של המציע בכל אחת מהשנים 2010-2011 היה גבוה מ-7,000,000 ₪ (כולל מע"מ).</w:t>
            </w:r>
          </w:p>
          <w:p w:rsidR="00F73BF0" w:rsidRDefault="00F73BF0" w:rsidP="004E28F3">
            <w:pPr>
              <w:numPr>
                <w:ilvl w:val="0"/>
                <w:numId w:val="40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 xml:space="preserve">למציע הסמכה תקפה לתקן </w:t>
            </w:r>
            <w:r>
              <w:rPr>
                <w:rFonts w:hint="cs"/>
              </w:rPr>
              <w:t>ISO 9001</w:t>
            </w:r>
          </w:p>
          <w:p w:rsidR="00BB1BA1" w:rsidRDefault="00BB1BA1" w:rsidP="004E28F3">
            <w:pPr>
              <w:numPr>
                <w:ilvl w:val="0"/>
                <w:numId w:val="40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השתתפות בכנס ספקים שיערך בחדר דיונים מרו"מ בתאריך 03.05.2012 שעה 10:  במטה ארצי ברמלה.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lastRenderedPageBreak/>
              <w:t>55/2012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שירותי שדרוג ואחזקה למתקני טיהור שפכים ואחזקת מתקני שאיבת ביוב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48</w:t>
            </w:r>
            <w:r w:rsidR="004E28F3">
              <w:rPr>
                <w:rFonts w:hint="cs"/>
                <w:rtl/>
              </w:rPr>
              <w:t xml:space="preserve"> חודשים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</w:t>
            </w:r>
            <w:r w:rsidR="004E28F3">
              <w:rPr>
                <w:rFonts w:hint="cs"/>
                <w:rtl/>
              </w:rPr>
              <w:t>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ליאור אלמון</w:t>
            </w:r>
            <w:r w:rsidR="004E28F3">
              <w:rPr>
                <w:rFonts w:hint="cs"/>
                <w:rtl/>
              </w:rPr>
              <w:t xml:space="preserve">    טל' </w:t>
            </w:r>
          </w:p>
          <w:p w:rsidR="004E28F3" w:rsidRPr="00102BFB" w:rsidRDefault="004E28F3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08-91244</w:t>
            </w:r>
            <w:r w:rsidR="00742A1B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05.06</w:t>
            </w:r>
            <w:r w:rsidR="004E28F3">
              <w:rPr>
                <w:rFonts w:hint="cs"/>
                <w:rtl/>
              </w:rPr>
              <w:t xml:space="preserve">.12 שעה 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15,000</w:t>
            </w:r>
            <w:r w:rsidR="004E28F3">
              <w:rPr>
                <w:rFonts w:hint="cs"/>
                <w:rtl/>
              </w:rPr>
              <w:t xml:space="preserve"> ש"ח בתוקף עד </w:t>
            </w:r>
            <w:r>
              <w:rPr>
                <w:rFonts w:hint="cs"/>
                <w:rtl/>
              </w:rPr>
              <w:t>05.09</w:t>
            </w:r>
            <w:r w:rsidR="004E28F3">
              <w:rPr>
                <w:rFonts w:hint="cs"/>
                <w:rtl/>
              </w:rPr>
              <w:t>.12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4E28F3" w:rsidRDefault="00742A1B" w:rsidP="00742A1B">
            <w:pPr>
              <w:numPr>
                <w:ilvl w:val="0"/>
                <w:numId w:val="41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נסיון בשנים 2010-2011 במתן שירותי אחזקה למתקני טיהור שפכים לגופים/מוסדות/חברות.</w:t>
            </w:r>
          </w:p>
          <w:p w:rsidR="00742A1B" w:rsidRDefault="00742A1B" w:rsidP="00742A1B">
            <w:pPr>
              <w:numPr>
                <w:ilvl w:val="0"/>
                <w:numId w:val="41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המציע הינו קבלן רשום בפנקס הקבלנים ע"י רשם ה</w:t>
            </w:r>
            <w:r w:rsidR="00495AD6">
              <w:rPr>
                <w:rFonts w:hint="cs"/>
                <w:rtl/>
              </w:rPr>
              <w:t>קבלנים</w:t>
            </w:r>
            <w:r>
              <w:rPr>
                <w:rFonts w:hint="cs"/>
                <w:rtl/>
              </w:rPr>
              <w:t xml:space="preserve"> בתחום ביוב ניקוז ומים (קןד </w:t>
            </w:r>
            <w:r w:rsidR="00997DAC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400</w:t>
            </w:r>
            <w:r w:rsidR="00997DAC">
              <w:rPr>
                <w:rFonts w:hint="cs"/>
                <w:rtl/>
              </w:rPr>
              <w:t>ב</w:t>
            </w:r>
            <w:r>
              <w:rPr>
                <w:rFonts w:hint="cs"/>
                <w:rtl/>
              </w:rPr>
              <w:t>') ו/או משאבות,טורבינות</w:t>
            </w:r>
            <w:r w:rsidR="00495AD6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ותחנות שאיבה </w:t>
            </w:r>
            <w:r>
              <w:rPr>
                <w:rFonts w:hint="cs"/>
                <w:rtl/>
              </w:rPr>
              <w:lastRenderedPageBreak/>
              <w:t>(קוד 500 ב').</w:t>
            </w:r>
          </w:p>
        </w:tc>
      </w:tr>
      <w:tr w:rsidR="00997DAC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7DAC" w:rsidRDefault="0045344B" w:rsidP="005362E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lastRenderedPageBreak/>
              <w:t>50</w:t>
            </w:r>
            <w:r w:rsidR="00997DAC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997DAC" w:rsidRDefault="0045344B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שירותי טיפול נפשי למטופלים והדרכה לקציני מערך בריאות הנפש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997DAC" w:rsidRDefault="00997DAC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DAC" w:rsidRDefault="00997DAC" w:rsidP="005362E9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500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7DAC" w:rsidRDefault="0045344B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מאיר פולבר</w:t>
            </w:r>
            <w:r w:rsidR="00997DAC">
              <w:rPr>
                <w:rFonts w:hint="cs"/>
                <w:rtl/>
              </w:rPr>
              <w:t xml:space="preserve">    טל' </w:t>
            </w:r>
          </w:p>
          <w:p w:rsidR="00997DAC" w:rsidRPr="00102BFB" w:rsidRDefault="00997DAC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45344B">
              <w:rPr>
                <w:rFonts w:hint="cs"/>
                <w:rtl/>
              </w:rPr>
              <w:t>326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15.05.12 שעה </w:t>
            </w:r>
          </w:p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</w:tr>
      <w:tr w:rsidR="00997DAC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DAC" w:rsidRDefault="00997DAC" w:rsidP="005362E9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997DAC" w:rsidRDefault="0045344B" w:rsidP="005362E9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למציע נסיון קודם בכל אחת מהשנים 2009-2011 במתן שירותי הדרכה פסיכולוגית ו/או פסיכיאטרית ו/או בטיפול פרטני, זוגי ומשפחתי ו/או בסיוע נפשי במצבי לחץ, משבר ו/או טראומה באמצעותו ו/או באמצעות מטפלים מטעמו, בהיקף של לפחות 1,000 שעות טיפול בכל אחת מהשנים </w:t>
            </w:r>
            <w:r>
              <w:rPr>
                <w:rFonts w:hint="cs"/>
                <w:rtl/>
              </w:rPr>
              <w:lastRenderedPageBreak/>
              <w:t>הנ"ל.</w:t>
            </w:r>
          </w:p>
        </w:tc>
      </w:tr>
    </w:tbl>
    <w:p w:rsidR="004E28F3" w:rsidRPr="00997DAC" w:rsidRDefault="004E28F3" w:rsidP="00854F3B">
      <w:pPr>
        <w:jc w:val="both"/>
        <w:rPr>
          <w:rFonts w:hint="cs"/>
          <w:b/>
          <w:bCs/>
          <w:rtl/>
        </w:rPr>
      </w:pPr>
    </w:p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424A" w:rsidRDefault="0006424A">
      <w:r>
        <w:separator/>
      </w:r>
    </w:p>
  </w:endnote>
  <w:endnote w:type="continuationSeparator" w:id="1">
    <w:p w:rsidR="0006424A" w:rsidRDefault="000642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424A" w:rsidRDefault="0006424A">
      <w:r>
        <w:separator/>
      </w:r>
    </w:p>
  </w:footnote>
  <w:footnote w:type="continuationSeparator" w:id="1">
    <w:p w:rsidR="0006424A" w:rsidRDefault="000642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4F5" w:rsidRDefault="006444F5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6444F5" w:rsidRDefault="006444F5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4F5" w:rsidRDefault="006444F5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 w:rsidR="004B694A"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6444F5" w:rsidRDefault="006444F5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8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4">
    <w:nsid w:val="2F6A21CD"/>
    <w:multiLevelType w:val="hybridMultilevel"/>
    <w:tmpl w:val="B6C41F58"/>
    <w:lvl w:ilvl="0" w:tplc="45681B9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BAB59F0"/>
    <w:multiLevelType w:val="hybridMultilevel"/>
    <w:tmpl w:val="AE404758"/>
    <w:lvl w:ilvl="0" w:tplc="3F9C9F7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0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3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04E3510"/>
    <w:multiLevelType w:val="hybridMultilevel"/>
    <w:tmpl w:val="AB848530"/>
    <w:lvl w:ilvl="0" w:tplc="87427658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6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ED3318E"/>
    <w:multiLevelType w:val="hybridMultilevel"/>
    <w:tmpl w:val="E1787A20"/>
    <w:lvl w:ilvl="0" w:tplc="DBA4AA1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29"/>
  </w:num>
  <w:num w:numId="2">
    <w:abstractNumId w:val="2"/>
  </w:num>
  <w:num w:numId="3">
    <w:abstractNumId w:val="21"/>
  </w:num>
  <w:num w:numId="4">
    <w:abstractNumId w:val="39"/>
  </w:num>
  <w:num w:numId="5">
    <w:abstractNumId w:val="5"/>
  </w:num>
  <w:num w:numId="6">
    <w:abstractNumId w:val="36"/>
  </w:num>
  <w:num w:numId="7">
    <w:abstractNumId w:val="1"/>
  </w:num>
  <w:num w:numId="8">
    <w:abstractNumId w:val="25"/>
  </w:num>
  <w:num w:numId="9">
    <w:abstractNumId w:val="9"/>
  </w:num>
  <w:num w:numId="10">
    <w:abstractNumId w:val="30"/>
  </w:num>
  <w:num w:numId="11">
    <w:abstractNumId w:val="4"/>
  </w:num>
  <w:num w:numId="12">
    <w:abstractNumId w:val="7"/>
  </w:num>
  <w:num w:numId="13">
    <w:abstractNumId w:val="17"/>
  </w:num>
  <w:num w:numId="14">
    <w:abstractNumId w:val="34"/>
  </w:num>
  <w:num w:numId="15">
    <w:abstractNumId w:val="18"/>
  </w:num>
  <w:num w:numId="16">
    <w:abstractNumId w:val="3"/>
  </w:num>
  <w:num w:numId="17">
    <w:abstractNumId w:val="28"/>
  </w:num>
  <w:num w:numId="18">
    <w:abstractNumId w:val="6"/>
  </w:num>
  <w:num w:numId="19">
    <w:abstractNumId w:val="22"/>
  </w:num>
  <w:num w:numId="20">
    <w:abstractNumId w:val="24"/>
  </w:num>
  <w:num w:numId="21">
    <w:abstractNumId w:val="38"/>
  </w:num>
  <w:num w:numId="22">
    <w:abstractNumId w:val="37"/>
  </w:num>
  <w:num w:numId="23">
    <w:abstractNumId w:val="20"/>
  </w:num>
  <w:num w:numId="24">
    <w:abstractNumId w:val="23"/>
  </w:num>
  <w:num w:numId="25">
    <w:abstractNumId w:val="12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33"/>
  </w:num>
  <w:num w:numId="31">
    <w:abstractNumId w:val="32"/>
  </w:num>
  <w:num w:numId="32">
    <w:abstractNumId w:val="10"/>
  </w:num>
  <w:num w:numId="33">
    <w:abstractNumId w:val="11"/>
  </w:num>
  <w:num w:numId="34">
    <w:abstractNumId w:val="15"/>
  </w:num>
  <w:num w:numId="35">
    <w:abstractNumId w:val="27"/>
  </w:num>
  <w:num w:numId="36">
    <w:abstractNumId w:val="14"/>
  </w:num>
  <w:num w:numId="37">
    <w:abstractNumId w:val="16"/>
  </w:num>
  <w:num w:numId="38">
    <w:abstractNumId w:val="31"/>
  </w:num>
  <w:num w:numId="39">
    <w:abstractNumId w:val="19"/>
  </w:num>
  <w:num w:numId="40">
    <w:abstractNumId w:val="35"/>
  </w:num>
  <w:num w:numId="41">
    <w:abstractNumId w:val="4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53DC"/>
    <w:rsid w:val="00040488"/>
    <w:rsid w:val="00042036"/>
    <w:rsid w:val="000429D4"/>
    <w:rsid w:val="000455DE"/>
    <w:rsid w:val="000507C6"/>
    <w:rsid w:val="00054A09"/>
    <w:rsid w:val="000555CD"/>
    <w:rsid w:val="00062814"/>
    <w:rsid w:val="0006424A"/>
    <w:rsid w:val="00065A73"/>
    <w:rsid w:val="00082B62"/>
    <w:rsid w:val="00084449"/>
    <w:rsid w:val="000848ED"/>
    <w:rsid w:val="00084BD2"/>
    <w:rsid w:val="00090E81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2025"/>
    <w:rsid w:val="00212358"/>
    <w:rsid w:val="00213495"/>
    <w:rsid w:val="002162FE"/>
    <w:rsid w:val="00220FEA"/>
    <w:rsid w:val="00224767"/>
    <w:rsid w:val="002335E8"/>
    <w:rsid w:val="00234D03"/>
    <w:rsid w:val="00235BDD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14D4"/>
    <w:rsid w:val="00271647"/>
    <w:rsid w:val="0028522F"/>
    <w:rsid w:val="00290307"/>
    <w:rsid w:val="00290EB7"/>
    <w:rsid w:val="00291B78"/>
    <w:rsid w:val="002951BE"/>
    <w:rsid w:val="002A0FE0"/>
    <w:rsid w:val="002A17EA"/>
    <w:rsid w:val="002A26DC"/>
    <w:rsid w:val="002A6D07"/>
    <w:rsid w:val="002B26D7"/>
    <w:rsid w:val="002B301C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50ED"/>
    <w:rsid w:val="003056C4"/>
    <w:rsid w:val="003104D6"/>
    <w:rsid w:val="00312415"/>
    <w:rsid w:val="00312729"/>
    <w:rsid w:val="0031366A"/>
    <w:rsid w:val="00314E1E"/>
    <w:rsid w:val="00316696"/>
    <w:rsid w:val="00317183"/>
    <w:rsid w:val="00321B8E"/>
    <w:rsid w:val="00324303"/>
    <w:rsid w:val="0033158F"/>
    <w:rsid w:val="0033580E"/>
    <w:rsid w:val="003369D6"/>
    <w:rsid w:val="00340D1A"/>
    <w:rsid w:val="0035484B"/>
    <w:rsid w:val="00354ABB"/>
    <w:rsid w:val="00370E6F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6D1"/>
    <w:rsid w:val="00402DCC"/>
    <w:rsid w:val="00403D5A"/>
    <w:rsid w:val="00403DF2"/>
    <w:rsid w:val="00410C75"/>
    <w:rsid w:val="00411ED3"/>
    <w:rsid w:val="0042195D"/>
    <w:rsid w:val="004310A8"/>
    <w:rsid w:val="004316D5"/>
    <w:rsid w:val="00433D36"/>
    <w:rsid w:val="00434103"/>
    <w:rsid w:val="00434D3F"/>
    <w:rsid w:val="004375E8"/>
    <w:rsid w:val="00437DD8"/>
    <w:rsid w:val="00440803"/>
    <w:rsid w:val="0045344B"/>
    <w:rsid w:val="0045378F"/>
    <w:rsid w:val="00465040"/>
    <w:rsid w:val="00465DA5"/>
    <w:rsid w:val="004776F9"/>
    <w:rsid w:val="00480977"/>
    <w:rsid w:val="004854CE"/>
    <w:rsid w:val="00490A00"/>
    <w:rsid w:val="004914B2"/>
    <w:rsid w:val="004938F8"/>
    <w:rsid w:val="004939FC"/>
    <w:rsid w:val="00494E06"/>
    <w:rsid w:val="0049577E"/>
    <w:rsid w:val="00495AD6"/>
    <w:rsid w:val="004A7A85"/>
    <w:rsid w:val="004B055F"/>
    <w:rsid w:val="004B1167"/>
    <w:rsid w:val="004B170F"/>
    <w:rsid w:val="004B248C"/>
    <w:rsid w:val="004B2AED"/>
    <w:rsid w:val="004B3677"/>
    <w:rsid w:val="004B694A"/>
    <w:rsid w:val="004C34FB"/>
    <w:rsid w:val="004D2D05"/>
    <w:rsid w:val="004D6286"/>
    <w:rsid w:val="004E1D5E"/>
    <w:rsid w:val="004E1F9F"/>
    <w:rsid w:val="004E28F3"/>
    <w:rsid w:val="004E41B7"/>
    <w:rsid w:val="004E5AA8"/>
    <w:rsid w:val="004E7CE6"/>
    <w:rsid w:val="004F51B3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2E9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7894"/>
    <w:rsid w:val="005C0BF8"/>
    <w:rsid w:val="005C17E9"/>
    <w:rsid w:val="005C19CB"/>
    <w:rsid w:val="005C22CB"/>
    <w:rsid w:val="005C2874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444F5"/>
    <w:rsid w:val="00651180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CCB"/>
    <w:rsid w:val="00695E09"/>
    <w:rsid w:val="006B0451"/>
    <w:rsid w:val="006B394C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179EB"/>
    <w:rsid w:val="00721961"/>
    <w:rsid w:val="007229C2"/>
    <w:rsid w:val="007252DC"/>
    <w:rsid w:val="007311F1"/>
    <w:rsid w:val="0073276B"/>
    <w:rsid w:val="00735AFE"/>
    <w:rsid w:val="0074130F"/>
    <w:rsid w:val="00742023"/>
    <w:rsid w:val="00742A1B"/>
    <w:rsid w:val="007476CB"/>
    <w:rsid w:val="00751200"/>
    <w:rsid w:val="00753F13"/>
    <w:rsid w:val="0075454F"/>
    <w:rsid w:val="0076202D"/>
    <w:rsid w:val="0076679A"/>
    <w:rsid w:val="00771756"/>
    <w:rsid w:val="00782EE9"/>
    <w:rsid w:val="00784D4E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47B4"/>
    <w:rsid w:val="008677B0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26A2"/>
    <w:rsid w:val="008B3230"/>
    <w:rsid w:val="008B338B"/>
    <w:rsid w:val="008C149E"/>
    <w:rsid w:val="008C3D6C"/>
    <w:rsid w:val="008C5682"/>
    <w:rsid w:val="008D2C22"/>
    <w:rsid w:val="008D612A"/>
    <w:rsid w:val="008E562F"/>
    <w:rsid w:val="008E7362"/>
    <w:rsid w:val="008F3624"/>
    <w:rsid w:val="008F4BCB"/>
    <w:rsid w:val="009049E7"/>
    <w:rsid w:val="00906DCB"/>
    <w:rsid w:val="00915D51"/>
    <w:rsid w:val="00923D68"/>
    <w:rsid w:val="00930E04"/>
    <w:rsid w:val="0093211D"/>
    <w:rsid w:val="00936C1B"/>
    <w:rsid w:val="00942482"/>
    <w:rsid w:val="00943FF1"/>
    <w:rsid w:val="009635D2"/>
    <w:rsid w:val="009642E2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97DAC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E4FF9"/>
    <w:rsid w:val="009E75AB"/>
    <w:rsid w:val="009F07E5"/>
    <w:rsid w:val="009F103A"/>
    <w:rsid w:val="00A004AB"/>
    <w:rsid w:val="00A10BB7"/>
    <w:rsid w:val="00A20EDF"/>
    <w:rsid w:val="00A21E00"/>
    <w:rsid w:val="00A23AE7"/>
    <w:rsid w:val="00A242BA"/>
    <w:rsid w:val="00A32255"/>
    <w:rsid w:val="00A339F5"/>
    <w:rsid w:val="00A42C81"/>
    <w:rsid w:val="00A454D8"/>
    <w:rsid w:val="00A47C2A"/>
    <w:rsid w:val="00A503CB"/>
    <w:rsid w:val="00A516A5"/>
    <w:rsid w:val="00A54499"/>
    <w:rsid w:val="00A546F2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34AB2"/>
    <w:rsid w:val="00B36145"/>
    <w:rsid w:val="00B45FDF"/>
    <w:rsid w:val="00B46BBF"/>
    <w:rsid w:val="00B46ED3"/>
    <w:rsid w:val="00B477EA"/>
    <w:rsid w:val="00B53D32"/>
    <w:rsid w:val="00B607F5"/>
    <w:rsid w:val="00B62A78"/>
    <w:rsid w:val="00B66B71"/>
    <w:rsid w:val="00B70ABB"/>
    <w:rsid w:val="00B7389C"/>
    <w:rsid w:val="00B836F4"/>
    <w:rsid w:val="00B840C6"/>
    <w:rsid w:val="00B86123"/>
    <w:rsid w:val="00B911F1"/>
    <w:rsid w:val="00B91414"/>
    <w:rsid w:val="00BA1626"/>
    <w:rsid w:val="00BA2909"/>
    <w:rsid w:val="00BA3D51"/>
    <w:rsid w:val="00BA7865"/>
    <w:rsid w:val="00BA79D2"/>
    <w:rsid w:val="00BB04B8"/>
    <w:rsid w:val="00BB1BA1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159B5"/>
    <w:rsid w:val="00C3087B"/>
    <w:rsid w:val="00C32252"/>
    <w:rsid w:val="00C35880"/>
    <w:rsid w:val="00C3631E"/>
    <w:rsid w:val="00C36E3A"/>
    <w:rsid w:val="00C36F1A"/>
    <w:rsid w:val="00C36FB6"/>
    <w:rsid w:val="00C47609"/>
    <w:rsid w:val="00C56195"/>
    <w:rsid w:val="00C57653"/>
    <w:rsid w:val="00C629F7"/>
    <w:rsid w:val="00C65EE2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718E7"/>
    <w:rsid w:val="00D75C34"/>
    <w:rsid w:val="00D764B0"/>
    <w:rsid w:val="00D80E3E"/>
    <w:rsid w:val="00D82035"/>
    <w:rsid w:val="00D867BB"/>
    <w:rsid w:val="00D92B09"/>
    <w:rsid w:val="00D92BDD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C1481"/>
    <w:rsid w:val="00DD084E"/>
    <w:rsid w:val="00DD33C3"/>
    <w:rsid w:val="00DD44E8"/>
    <w:rsid w:val="00DD6D6F"/>
    <w:rsid w:val="00DE4BD1"/>
    <w:rsid w:val="00DE5469"/>
    <w:rsid w:val="00DE6F3A"/>
    <w:rsid w:val="00DE79AE"/>
    <w:rsid w:val="00DF119C"/>
    <w:rsid w:val="00DF36DB"/>
    <w:rsid w:val="00DF422E"/>
    <w:rsid w:val="00DF4566"/>
    <w:rsid w:val="00DF70D1"/>
    <w:rsid w:val="00DF7C20"/>
    <w:rsid w:val="00E01F75"/>
    <w:rsid w:val="00E01FE2"/>
    <w:rsid w:val="00E03616"/>
    <w:rsid w:val="00E0440F"/>
    <w:rsid w:val="00E11455"/>
    <w:rsid w:val="00E11E47"/>
    <w:rsid w:val="00E144A7"/>
    <w:rsid w:val="00E21599"/>
    <w:rsid w:val="00E219D3"/>
    <w:rsid w:val="00E34560"/>
    <w:rsid w:val="00E37A6E"/>
    <w:rsid w:val="00E40200"/>
    <w:rsid w:val="00E40C4A"/>
    <w:rsid w:val="00E430B5"/>
    <w:rsid w:val="00E46793"/>
    <w:rsid w:val="00E4782D"/>
    <w:rsid w:val="00E6009C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2C37"/>
    <w:rsid w:val="00F64A5A"/>
    <w:rsid w:val="00F73487"/>
    <w:rsid w:val="00F73BF0"/>
    <w:rsid w:val="00F73C51"/>
    <w:rsid w:val="00F81657"/>
    <w:rsid w:val="00F8305D"/>
    <w:rsid w:val="00F91391"/>
    <w:rsid w:val="00F96FD6"/>
    <w:rsid w:val="00FA07CF"/>
    <w:rsid w:val="00FA1D69"/>
    <w:rsid w:val="00FB19FD"/>
    <w:rsid w:val="00FB3151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8</TotalTime>
  <Pages>2</Pages>
  <Words>467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2012-05-09T05:43:00Z</cp:lastPrinted>
  <dcterms:created xsi:type="dcterms:W3CDTF">2012-05-09T06:51:00Z</dcterms:created>
  <dcterms:modified xsi:type="dcterms:W3CDTF">2012-05-09T06:51:00Z</dcterms:modified>
</cp:coreProperties>
</file>